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BCE" w:rsidRDefault="00670BCE" w:rsidP="008E04D7">
      <w:pPr>
        <w:pStyle w:val="NoSpacing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8E04D7">
        <w:rPr>
          <w:rFonts w:ascii="Times New Roman" w:hAnsi="Times New Roman"/>
          <w:b/>
          <w:sz w:val="28"/>
          <w:szCs w:val="28"/>
        </w:rPr>
        <w:t>ЭССЕ «Я - вожатый»</w:t>
      </w:r>
    </w:p>
    <w:p w:rsidR="00670BCE" w:rsidRPr="008E04D7" w:rsidRDefault="00670BCE" w:rsidP="008E04D7">
      <w:pPr>
        <w:pStyle w:val="NoSpacing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670BCE" w:rsidRPr="00983105" w:rsidRDefault="00670BCE" w:rsidP="008D2FD9">
      <w:pPr>
        <w:pStyle w:val="NoSpacing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3105">
        <w:rPr>
          <w:rFonts w:ascii="Times New Roman" w:hAnsi="Times New Roman"/>
          <w:sz w:val="28"/>
          <w:szCs w:val="28"/>
        </w:rPr>
        <w:t>Я - вожатая в Красноборской школе. Пока я работаю только с одним классом, это 3 класс. Деток всех я прекрасно знаю, и они понемногу узнают меня. Честно говоря</w:t>
      </w:r>
      <w:r>
        <w:rPr>
          <w:rFonts w:ascii="Times New Roman" w:hAnsi="Times New Roman"/>
          <w:sz w:val="28"/>
          <w:szCs w:val="28"/>
        </w:rPr>
        <w:t xml:space="preserve"> быть вожатой -</w:t>
      </w:r>
      <w:r w:rsidRPr="00983105">
        <w:rPr>
          <w:rFonts w:ascii="Times New Roman" w:hAnsi="Times New Roman"/>
          <w:sz w:val="28"/>
          <w:szCs w:val="28"/>
        </w:rPr>
        <w:t xml:space="preserve"> занятие не из легких,  ведь вожатый – это педагог, воспитатель особого типа, он реализует уникальные  возможности  воспитательного процесса. Ребята начинают видеть во мне своего наставника, советчика.  И я стараюсь вовлечь в работу каждого, независимо от моих симпатий и амбиций. Потому, что обидев, теряешь </w:t>
      </w:r>
      <w:bookmarkStart w:id="0" w:name="_GoBack"/>
      <w:bookmarkEnd w:id="0"/>
      <w:r w:rsidRPr="00983105">
        <w:rPr>
          <w:rFonts w:ascii="Times New Roman" w:hAnsi="Times New Roman"/>
          <w:sz w:val="28"/>
          <w:szCs w:val="28"/>
        </w:rPr>
        <w:t>доверие, которое очень трудно завоевать у детей.</w:t>
      </w:r>
    </w:p>
    <w:p w:rsidR="00670BCE" w:rsidRPr="00983105" w:rsidRDefault="00670BCE" w:rsidP="008D2FD9">
      <w:pPr>
        <w:pStyle w:val="NoSpacing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3105">
        <w:rPr>
          <w:rFonts w:ascii="Times New Roman" w:hAnsi="Times New Roman"/>
          <w:sz w:val="28"/>
          <w:szCs w:val="28"/>
        </w:rPr>
        <w:t>Вожатый, по моему мнению, особенно  в наше время, должен быть не просто лидером, ведущим за собой, но так же и человеком  универсальным и многогранным. Поэтому каждый день приходится работать над собой, что бы быть лидером детского коллектива, хорошим организатором, творческим человеком и, конечно, честным и справедливым. Только такой вожатый сможет  подтолкнуть детей стать уверенными и целеустремленными. Вожатый помогает  ребенку формировать его личность и духовный мир.</w:t>
      </w:r>
    </w:p>
    <w:p w:rsidR="00670BCE" w:rsidRPr="00983105" w:rsidRDefault="00670BCE" w:rsidP="008D2FD9">
      <w:pPr>
        <w:pStyle w:val="NoSpacing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3105">
        <w:rPr>
          <w:rFonts w:ascii="Times New Roman" w:hAnsi="Times New Roman"/>
          <w:sz w:val="28"/>
          <w:szCs w:val="28"/>
        </w:rPr>
        <w:t>Так какой же он, современный вожатый? По этому поводу существует много мнений. Я разделяю почти все точки зрения. Да, вожатому нужно все предусмотреть, начиная с взаимоотношений среди ребят и заканчивая грамотно составленной  схемой работы. Я еще не встречала конкретных трудностей в работе с детьми. Но в одном я уверенна точно: «Быть вожатым - это, наверное, самый незабываемый опыт в моей жизни». Себя я определила  как личность, склонную к постоянному росту. Считаю, что каждый новый день должен приносить нечто новое и полезное; любое дело, за которое берусь, должно быть непременно завершено.</w:t>
      </w:r>
    </w:p>
    <w:p w:rsidR="00670BCE" w:rsidRPr="00983105" w:rsidRDefault="00670BCE" w:rsidP="008D2FD9">
      <w:pPr>
        <w:pStyle w:val="NoSpacing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3105">
        <w:rPr>
          <w:rFonts w:ascii="Times New Roman" w:hAnsi="Times New Roman"/>
          <w:sz w:val="28"/>
          <w:szCs w:val="28"/>
        </w:rPr>
        <w:t>Все дети разные, у каждого свои проблемы, мечты и желания. Хочется для каждого быть настоящей, хорошей вожатой. Не так уж и просто быть хорошей вожатой, необходимо уметь жить жизнью детишек. Мероприятия, которые я периодический  провожу для них, с каждым разом становятся все интереснее и эффективнее.</w:t>
      </w:r>
    </w:p>
    <w:p w:rsidR="00670BCE" w:rsidRPr="00983105" w:rsidRDefault="00670BCE" w:rsidP="008D2FD9">
      <w:pPr>
        <w:pStyle w:val="NoSpacing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3105">
        <w:rPr>
          <w:rFonts w:ascii="Times New Roman" w:hAnsi="Times New Roman"/>
          <w:sz w:val="28"/>
          <w:szCs w:val="28"/>
        </w:rPr>
        <w:t>Вожатый 21 века должен отличаться отзывчивостью, справедливостью, особенной любовью к  детям, способностью быть близким и нужным, и, конечно же, умением жить интересами ребят.</w:t>
      </w:r>
    </w:p>
    <w:p w:rsidR="00670BCE" w:rsidRPr="00983105" w:rsidRDefault="00670BCE" w:rsidP="008D2FD9">
      <w:pPr>
        <w:pStyle w:val="NoSpacing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3105">
        <w:rPr>
          <w:rFonts w:ascii="Times New Roman" w:hAnsi="Times New Roman"/>
          <w:sz w:val="28"/>
          <w:szCs w:val="28"/>
        </w:rPr>
        <w:t xml:space="preserve">Мне безумно нравится работать с детьми.  Я каждый раз получаю от них заряд бодрости, энергии и новые незабываемые впечатления. Иначе и быть не может. Именно поэтому приходится быть и художником, и артистом, и психологом, и хореографом. Профессия вожатого настолько многогранна и своеобразна, что в этом, пожалуй, и есть ее ценность. </w:t>
      </w:r>
    </w:p>
    <w:sectPr w:rsidR="00670BCE" w:rsidRPr="00983105" w:rsidSect="008D2FD9">
      <w:headerReference w:type="even" r:id="rId6"/>
      <w:headerReference w:type="default" r:id="rId7"/>
      <w:pgSz w:w="11906" w:h="16838"/>
      <w:pgMar w:top="1701" w:right="1276" w:bottom="1134" w:left="155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0BCE" w:rsidRDefault="00670BCE">
      <w:r>
        <w:separator/>
      </w:r>
    </w:p>
  </w:endnote>
  <w:endnote w:type="continuationSeparator" w:id="0">
    <w:p w:rsidR="00670BCE" w:rsidRDefault="00670B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0BCE" w:rsidRDefault="00670BCE">
      <w:r>
        <w:separator/>
      </w:r>
    </w:p>
  </w:footnote>
  <w:footnote w:type="continuationSeparator" w:id="0">
    <w:p w:rsidR="00670BCE" w:rsidRDefault="00670B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BCE" w:rsidRDefault="00670BCE" w:rsidP="003F533F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70BCE" w:rsidRDefault="00670BCE" w:rsidP="008D2FD9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BCE" w:rsidRDefault="00670BCE" w:rsidP="003F533F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670BCE" w:rsidRDefault="00670BCE" w:rsidP="008D2FD9">
    <w:pPr>
      <w:pStyle w:val="Header"/>
      <w:ind w:right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9A4"/>
    <w:rsid w:val="00071C3D"/>
    <w:rsid w:val="000D1FC9"/>
    <w:rsid w:val="002964BA"/>
    <w:rsid w:val="00334264"/>
    <w:rsid w:val="003F533F"/>
    <w:rsid w:val="004F69A4"/>
    <w:rsid w:val="005E536D"/>
    <w:rsid w:val="00670BCE"/>
    <w:rsid w:val="00757BE7"/>
    <w:rsid w:val="008D2FD9"/>
    <w:rsid w:val="008E04D7"/>
    <w:rsid w:val="00954450"/>
    <w:rsid w:val="00983105"/>
    <w:rsid w:val="00C77335"/>
    <w:rsid w:val="00CA2384"/>
    <w:rsid w:val="00D105FB"/>
    <w:rsid w:val="00D73453"/>
    <w:rsid w:val="00D855D3"/>
    <w:rsid w:val="00DD7F67"/>
    <w:rsid w:val="00E20247"/>
    <w:rsid w:val="00F321EB"/>
    <w:rsid w:val="00F6241B"/>
    <w:rsid w:val="00F87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0247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321E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321E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321EB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321EB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321EB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321EB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F321EB"/>
    <w:rPr>
      <w:rFonts w:ascii="Cambria" w:hAnsi="Cambria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F321EB"/>
    <w:rPr>
      <w:rFonts w:ascii="Cambria" w:hAnsi="Cambria" w:cs="Times New Roman"/>
      <w:b/>
      <w:bCs/>
      <w:i/>
      <w:iCs/>
      <w:color w:val="4F81BD"/>
    </w:rPr>
  </w:style>
  <w:style w:type="paragraph" w:styleId="NoSpacing">
    <w:name w:val="No Spacing"/>
    <w:uiPriority w:val="99"/>
    <w:qFormat/>
    <w:rsid w:val="00F321EB"/>
    <w:rPr>
      <w:lang w:eastAsia="en-US"/>
    </w:rPr>
  </w:style>
  <w:style w:type="paragraph" w:styleId="Header">
    <w:name w:val="header"/>
    <w:basedOn w:val="Normal"/>
    <w:link w:val="HeaderChar"/>
    <w:uiPriority w:val="99"/>
    <w:rsid w:val="008D2FD9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F266B"/>
    <w:rPr>
      <w:lang w:eastAsia="en-US"/>
    </w:rPr>
  </w:style>
  <w:style w:type="character" w:styleId="PageNumber">
    <w:name w:val="page number"/>
    <w:basedOn w:val="DefaultParagraphFont"/>
    <w:uiPriority w:val="99"/>
    <w:rsid w:val="008D2FD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143</TotalTime>
  <Pages>2</Pages>
  <Words>363</Words>
  <Characters>2075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Связной</dc:creator>
  <cp:keywords/>
  <dc:description/>
  <cp:lastModifiedBy>Работа</cp:lastModifiedBy>
  <cp:revision>6</cp:revision>
  <dcterms:created xsi:type="dcterms:W3CDTF">2016-03-21T15:10:00Z</dcterms:created>
  <dcterms:modified xsi:type="dcterms:W3CDTF">2016-03-25T10:59:00Z</dcterms:modified>
</cp:coreProperties>
</file>